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5EA" w:rsidRDefault="00EA55EA" w:rsidP="00520CF5">
      <w:pPr>
        <w:jc w:val="center"/>
        <w:rPr>
          <w:rFonts w:ascii="Times New Roman" w:hAnsi="Times New Roman" w:cs="Times New Roman"/>
          <w:b/>
          <w:bCs/>
          <w:noProof/>
          <w:color w:val="548DD4"/>
          <w:sz w:val="52"/>
          <w:szCs w:val="52"/>
        </w:rPr>
      </w:pPr>
    </w:p>
    <w:p w:rsidR="00EA55EA" w:rsidRPr="008D3E04" w:rsidRDefault="00EA55EA" w:rsidP="00520CF5">
      <w:pPr>
        <w:jc w:val="center"/>
        <w:rPr>
          <w:rFonts w:ascii="Times New Roman" w:hAnsi="Times New Roman" w:cs="Times New Roman"/>
          <w:b/>
          <w:bCs/>
          <w:noProof/>
          <w:color w:val="548DD4"/>
          <w:sz w:val="52"/>
          <w:szCs w:val="52"/>
        </w:rPr>
      </w:pPr>
      <w:r w:rsidRPr="008D3E04">
        <w:rPr>
          <w:rFonts w:ascii="Times New Roman" w:hAnsi="Times New Roman" w:cs="Times New Roman"/>
          <w:b/>
          <w:bCs/>
          <w:noProof/>
          <w:color w:val="548DD4"/>
          <w:sz w:val="52"/>
          <w:szCs w:val="52"/>
        </w:rPr>
        <w:t>Biblioteca Valeriu Bologa</w:t>
      </w:r>
    </w:p>
    <w:p w:rsidR="00EA55EA" w:rsidRDefault="00EA55EA" w:rsidP="00520CF5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Pre</w:t>
      </w:r>
      <w:r>
        <w:rPr>
          <w:rFonts w:ascii="Times New Roman" w:hAnsi="Times New Roman" w:cs="Times New Roman"/>
          <w:noProof/>
          <w:sz w:val="36"/>
          <w:szCs w:val="36"/>
          <w:lang w:val="ro-RO"/>
        </w:rPr>
        <w:t>î</w:t>
      </w:r>
      <w:r>
        <w:rPr>
          <w:rFonts w:ascii="Times New Roman" w:hAnsi="Times New Roman" w:cs="Times New Roman"/>
          <w:noProof/>
          <w:sz w:val="36"/>
          <w:szCs w:val="36"/>
        </w:rPr>
        <w:t xml:space="preserve">nregistrare </w:t>
      </w:r>
    </w:p>
    <w:p w:rsidR="00EA55EA" w:rsidRDefault="00EA55EA" w:rsidP="002A23ED">
      <w:pPr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A55EA" w:rsidRDefault="00EA55EA" w:rsidP="002A23ED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Pentru a accesa conţinutul disponibil pe pagina bibliotecii Valeriu Bologa şi a fi la curent cu serviciile şi noutăţile, este necesar ca mai întâi să accesaţi pagina Universităţii de Medicină şi Farmacie “Iuliu Haţieganu” Cluj-Napoca, la următoarea adresă: </w:t>
      </w:r>
      <w:hyperlink r:id="rId5" w:history="1">
        <w:r w:rsidRPr="004251B0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http://www.umfcluj.ro/educatie-ro/reurseedu-ro/biblioteca-ro</w:t>
        </w:r>
      </w:hyperlink>
    </w:p>
    <w:p w:rsidR="00EA55EA" w:rsidRDefault="00EA55EA" w:rsidP="00520CF5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254748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2 sectiunea cautare rapida.bmp" style="width:417.75pt;height:295.5pt;visibility:visible">
            <v:imagedata r:id="rId6" o:title=""/>
          </v:shape>
        </w:pict>
      </w:r>
    </w:p>
    <w:p w:rsidR="00EA55EA" w:rsidRDefault="00EA55EA" w:rsidP="00520CF5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EA55EA" w:rsidRPr="00D54DB1" w:rsidRDefault="00EA55EA" w:rsidP="008D3E04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Selectâ</w:t>
      </w:r>
      <w:r w:rsidRPr="008D3E04">
        <w:rPr>
          <w:rFonts w:ascii="Times New Roman" w:hAnsi="Times New Roman" w:cs="Times New Roman"/>
          <w:noProof/>
          <w:sz w:val="24"/>
          <w:szCs w:val="24"/>
        </w:rPr>
        <w:t xml:space="preserve">nd </w:t>
      </w:r>
      <w:r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>Căutare rapidă – catalogul online ş</w:t>
      </w:r>
      <w:r w:rsidRPr="008D3E04"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 xml:space="preserve">i lista </w:t>
      </w:r>
      <w:r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>căutabilă de reviste şi cărţ</w:t>
      </w:r>
      <w:r w:rsidRPr="008D3E04"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>i online</w:t>
      </w:r>
      <w:r w:rsidRPr="008D3E0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sunteţ</w:t>
      </w:r>
      <w:r w:rsidRPr="008D3E04">
        <w:rPr>
          <w:rFonts w:ascii="Times New Roman" w:hAnsi="Times New Roman" w:cs="Times New Roman"/>
          <w:noProof/>
          <w:sz w:val="2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directionaţi spre interfaţa pentru </w:t>
      </w:r>
      <w:r w:rsidRPr="00D54DB1"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>Catalogul online</w:t>
      </w:r>
      <w:r>
        <w:rPr>
          <w:rFonts w:ascii="Times New Roman" w:hAnsi="Times New Roman" w:cs="Times New Roman"/>
          <w:b/>
          <w:bCs/>
          <w:noProof/>
          <w:color w:val="548DD4"/>
          <w:sz w:val="24"/>
          <w:szCs w:val="24"/>
        </w:rPr>
        <w:t xml:space="preserve"> (OPAC)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EA55EA" w:rsidRPr="008D3E04" w:rsidRDefault="00EA55EA" w:rsidP="008D3E04">
      <w:pPr>
        <w:rPr>
          <w:rFonts w:ascii="Times New Roman" w:hAnsi="Times New Roman" w:cs="Times New Roman"/>
          <w:noProof/>
          <w:sz w:val="24"/>
          <w:szCs w:val="24"/>
        </w:rPr>
      </w:pPr>
      <w:r w:rsidRPr="00254748">
        <w:rPr>
          <w:rFonts w:ascii="Times New Roman" w:hAnsi="Times New Roman" w:cs="Times New Roman"/>
          <w:noProof/>
          <w:sz w:val="24"/>
          <w:szCs w:val="24"/>
        </w:rPr>
        <w:pict>
          <v:shape id="Picture 2" o:spid="_x0000_i1026" type="#_x0000_t75" alt="3 catalogul online.bmp" style="width:467.25pt;height:273.75pt;visibility:visible">
            <v:imagedata r:id="rId7" o:title=""/>
          </v:shape>
        </w:pict>
      </w:r>
    </w:p>
    <w:p w:rsidR="00EA55EA" w:rsidRDefault="00EA55EA" w:rsidP="00D54DB1">
      <w:pPr>
        <w:rPr>
          <w:rFonts w:ascii="Times New Roman" w:hAnsi="Times New Roman" w:cs="Times New Roman"/>
          <w:noProof/>
          <w:sz w:val="24"/>
          <w:szCs w:val="24"/>
        </w:rPr>
      </w:pPr>
    </w:p>
    <w:p w:rsidR="00EA55EA" w:rsidRPr="006737A5" w:rsidRDefault="00EA55EA" w:rsidP="006737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Q: Doresc să mă î</w:t>
      </w:r>
      <w:r w:rsidRPr="006737A5">
        <w:rPr>
          <w:rFonts w:ascii="Times New Roman" w:hAnsi="Times New Roman" w:cs="Times New Roman"/>
          <w:noProof/>
          <w:sz w:val="24"/>
          <w:szCs w:val="24"/>
        </w:rPr>
        <w:t>nregistrez. Cum procedez?</w:t>
      </w:r>
    </w:p>
    <w:p w:rsidR="00EA55EA" w:rsidRDefault="00EA55EA" w:rsidP="002A23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A: Prin intermediu </w:t>
      </w:r>
      <w:r w:rsidRPr="00D54DB1">
        <w:rPr>
          <w:rFonts w:ascii="Times New Roman" w:hAnsi="Times New Roman" w:cs="Times New Roman"/>
          <w:b/>
          <w:bCs/>
          <w:color w:val="548DD4"/>
          <w:sz w:val="24"/>
          <w:szCs w:val="24"/>
        </w:rPr>
        <w:t>Catalogului online</w:t>
      </w:r>
      <w:r>
        <w:rPr>
          <w:rFonts w:ascii="Times New Roman" w:hAnsi="Times New Roman" w:cs="Times New Roman"/>
          <w:sz w:val="24"/>
          <w:szCs w:val="24"/>
        </w:rPr>
        <w:t xml:space="preserve"> aveţi posibilitatea de a consulta, chiar şi de la domiciliu lista cu titlurile resurselor disponibile în bibliotecă, dar şi de a vă </w:t>
      </w:r>
      <w:r>
        <w:rPr>
          <w:rFonts w:ascii="Times New Roman" w:hAnsi="Times New Roman" w:cs="Times New Roman"/>
          <w:color w:val="548DD4"/>
          <w:sz w:val="24"/>
          <w:szCs w:val="24"/>
        </w:rPr>
        <w:t>î</w:t>
      </w:r>
      <w:r w:rsidRPr="00D54DB1">
        <w:rPr>
          <w:rFonts w:ascii="Times New Roman" w:hAnsi="Times New Roman" w:cs="Times New Roman"/>
          <w:color w:val="548DD4"/>
          <w:sz w:val="24"/>
          <w:szCs w:val="24"/>
        </w:rPr>
        <w:t>nregistra</w:t>
      </w:r>
      <w:r>
        <w:rPr>
          <w:rFonts w:ascii="Times New Roman" w:hAnsi="Times New Roman" w:cs="Times New Roman"/>
          <w:sz w:val="24"/>
          <w:szCs w:val="24"/>
        </w:rPr>
        <w:t xml:space="preserve"> ca şi utilizator nou, şi de a vă </w:t>
      </w:r>
      <w:r w:rsidRPr="00D54DB1">
        <w:rPr>
          <w:rFonts w:ascii="Times New Roman" w:hAnsi="Times New Roman" w:cs="Times New Roman"/>
          <w:color w:val="548DD4"/>
          <w:sz w:val="24"/>
          <w:szCs w:val="24"/>
        </w:rPr>
        <w:t>conecta</w:t>
      </w:r>
      <w:r>
        <w:rPr>
          <w:rFonts w:ascii="Times New Roman" w:hAnsi="Times New Roman" w:cs="Times New Roman"/>
          <w:sz w:val="24"/>
          <w:szCs w:val="24"/>
        </w:rPr>
        <w:t xml:space="preserve"> pentru a verifica fişa de cititor, a vizualiza împrumuturile, a le prelungi şi de a putea face o rezervare. </w:t>
      </w:r>
    </w:p>
    <w:p w:rsidR="00EA55EA" w:rsidRDefault="00EA55EA" w:rsidP="00520CF5">
      <w:pPr>
        <w:rPr>
          <w:rFonts w:ascii="Times New Roman" w:hAnsi="Times New Roman" w:cs="Times New Roman"/>
          <w:sz w:val="24"/>
          <w:szCs w:val="24"/>
        </w:rPr>
      </w:pPr>
      <w:r w:rsidRPr="00254748">
        <w:rPr>
          <w:rFonts w:ascii="Times New Roman" w:hAnsi="Times New Roman" w:cs="Times New Roman"/>
          <w:noProof/>
          <w:sz w:val="24"/>
          <w:szCs w:val="24"/>
        </w:rPr>
        <w:pict>
          <v:shape id="Picture 3" o:spid="_x0000_i1027" type="#_x0000_t75" alt="4 register.bmp" style="width:440.25pt;height:188.25pt;visibility:visible">
            <v:imagedata r:id="rId8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5EA" w:rsidRDefault="00EA55EA" w:rsidP="00520C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Pentru a va înregistra ca şi utilizator nou, selectaţi opţiunea de </w:t>
      </w:r>
      <w:r w:rsidRPr="00D1401C">
        <w:rPr>
          <w:rFonts w:ascii="Times New Roman" w:hAnsi="Times New Roman" w:cs="Times New Roman"/>
          <w:b/>
          <w:bCs/>
          <w:color w:val="548DD4"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, urmată de click pe </w:t>
      </w:r>
      <w:r w:rsidRPr="00D1401C">
        <w:rPr>
          <w:rFonts w:ascii="Times New Roman" w:hAnsi="Times New Roman" w:cs="Times New Roman"/>
          <w:b/>
          <w:bCs/>
          <w:color w:val="548DD4"/>
          <w:sz w:val="24"/>
          <w:szCs w:val="24"/>
        </w:rPr>
        <w:t>Accept</w:t>
      </w:r>
      <w:r w:rsidRPr="00D1401C">
        <w:rPr>
          <w:rFonts w:ascii="Times New Roman" w:hAnsi="Times New Roman" w:cs="Times New Roman"/>
          <w:sz w:val="24"/>
          <w:szCs w:val="24"/>
        </w:rPr>
        <w:t>, pentru</w:t>
      </w:r>
      <w:r>
        <w:rPr>
          <w:rFonts w:ascii="Times New Roman" w:hAnsi="Times New Roman" w:cs="Times New Roman"/>
          <w:b/>
          <w:bCs/>
          <w:color w:val="548DD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vi se afişa formularul cu câ</w:t>
      </w:r>
      <w:r w:rsidRPr="00D1401C">
        <w:rPr>
          <w:rFonts w:ascii="Times New Roman" w:hAnsi="Times New Roman" w:cs="Times New Roman"/>
          <w:sz w:val="24"/>
          <w:szCs w:val="24"/>
        </w:rPr>
        <w:t>mpurile</w:t>
      </w:r>
      <w:r>
        <w:rPr>
          <w:rFonts w:ascii="Times New Roman" w:hAnsi="Times New Roman" w:cs="Times New Roman"/>
          <w:b/>
          <w:bCs/>
          <w:color w:val="548DD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necesare acestei etape.</w:t>
      </w:r>
    </w:p>
    <w:p w:rsidR="00EA55EA" w:rsidRDefault="00EA55EA" w:rsidP="00520CF5">
      <w:pPr>
        <w:rPr>
          <w:rFonts w:ascii="Times New Roman" w:hAnsi="Times New Roman" w:cs="Times New Roman"/>
          <w:sz w:val="24"/>
          <w:szCs w:val="24"/>
        </w:rPr>
      </w:pPr>
      <w:r w:rsidRPr="00254748">
        <w:rPr>
          <w:rFonts w:ascii="Times New Roman" w:hAnsi="Times New Roman" w:cs="Times New Roman"/>
          <w:noProof/>
          <w:sz w:val="24"/>
          <w:szCs w:val="24"/>
        </w:rPr>
        <w:pict>
          <v:shape id="Picture 4" o:spid="_x0000_i1028" type="#_x0000_t75" alt="4 register campuri formular.bmp" style="width:438.75pt;height:422.25pt;visibility:visible">
            <v:imagedata r:id="rId9" o:title=""/>
          </v:shape>
        </w:pict>
      </w:r>
    </w:p>
    <w:p w:rsidR="00EA55EA" w:rsidRDefault="00EA55EA" w:rsidP="00520C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Specificaţii:</w:t>
      </w:r>
    </w:p>
    <w:p w:rsidR="00EA55EA" w:rsidRPr="006737A5" w:rsidRDefault="00EA55EA" w:rsidP="002A23E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37A5">
        <w:rPr>
          <w:rFonts w:ascii="Times New Roman" w:hAnsi="Times New Roman" w:cs="Times New Roman"/>
          <w:sz w:val="24"/>
          <w:szCs w:val="24"/>
        </w:rPr>
        <w:t>Nume  (Numele trebuie introdus folosind majuscule)</w:t>
      </w:r>
    </w:p>
    <w:p w:rsidR="00EA55EA" w:rsidRPr="006737A5" w:rsidRDefault="00EA55EA" w:rsidP="002A23E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37A5">
        <w:rPr>
          <w:rFonts w:ascii="Times New Roman" w:hAnsi="Times New Roman" w:cs="Times New Roman"/>
          <w:sz w:val="24"/>
          <w:szCs w:val="24"/>
        </w:rPr>
        <w:t>Adresa ( Se refe</w:t>
      </w:r>
      <w:r>
        <w:rPr>
          <w:rFonts w:ascii="Times New Roman" w:hAnsi="Times New Roman" w:cs="Times New Roman"/>
          <w:sz w:val="24"/>
          <w:szCs w:val="24"/>
        </w:rPr>
        <w:t>ră</w:t>
      </w:r>
      <w:r w:rsidRPr="006737A5">
        <w:rPr>
          <w:rFonts w:ascii="Times New Roman" w:hAnsi="Times New Roman" w:cs="Times New Roman"/>
          <w:sz w:val="24"/>
          <w:szCs w:val="24"/>
        </w:rPr>
        <w:t xml:space="preserve"> la cea din actul de identitate)  </w:t>
      </w:r>
    </w:p>
    <w:p w:rsidR="00EA55EA" w:rsidRPr="006737A5" w:rsidRDefault="00EA55EA" w:rsidP="002A23E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37A5">
        <w:rPr>
          <w:rFonts w:ascii="Times New Roman" w:hAnsi="Times New Roman" w:cs="Times New Roman"/>
          <w:sz w:val="24"/>
          <w:szCs w:val="24"/>
        </w:rPr>
        <w:t>Parola ( Parola e</w:t>
      </w:r>
      <w:r>
        <w:rPr>
          <w:rFonts w:ascii="Times New Roman" w:hAnsi="Times New Roman" w:cs="Times New Roman"/>
          <w:sz w:val="24"/>
          <w:szCs w:val="24"/>
        </w:rPr>
        <w:t>ste la latitudinea dumneavoastră, fiind importantă</w:t>
      </w:r>
      <w:r w:rsidRPr="006737A5">
        <w:rPr>
          <w:rFonts w:ascii="Times New Roman" w:hAnsi="Times New Roman" w:cs="Times New Roman"/>
          <w:sz w:val="24"/>
          <w:szCs w:val="24"/>
        </w:rPr>
        <w:t xml:space="preserve"> deoarece cu ajutorul </w:t>
      </w:r>
      <w:r w:rsidRPr="006737A5">
        <w:rPr>
          <w:rFonts w:ascii="Times New Roman" w:hAnsi="Times New Roman" w:cs="Times New Roman"/>
          <w:color w:val="548DD4"/>
          <w:sz w:val="24"/>
          <w:szCs w:val="24"/>
        </w:rPr>
        <w:t>barcodului unic</w:t>
      </w:r>
      <w:r>
        <w:rPr>
          <w:rFonts w:ascii="Times New Roman" w:hAnsi="Times New Roman" w:cs="Times New Roman"/>
          <w:sz w:val="24"/>
          <w:szCs w:val="24"/>
        </w:rPr>
        <w:t xml:space="preserve"> pe care îl veţi primi în momentul în care vi se întocmeşte legitimaţia ş</w:t>
      </w:r>
      <w:r w:rsidRPr="006737A5">
        <w:rPr>
          <w:rFonts w:ascii="Times New Roman" w:hAnsi="Times New Roman" w:cs="Times New Roman"/>
          <w:sz w:val="24"/>
          <w:szCs w:val="24"/>
        </w:rPr>
        <w:t xml:space="preserve">i a </w:t>
      </w:r>
      <w:r w:rsidRPr="006737A5">
        <w:rPr>
          <w:rFonts w:ascii="Times New Roman" w:hAnsi="Times New Roman" w:cs="Times New Roman"/>
          <w:color w:val="548DD4"/>
          <w:sz w:val="24"/>
          <w:szCs w:val="24"/>
        </w:rPr>
        <w:t xml:space="preserve">parolei </w:t>
      </w:r>
      <w:r>
        <w:rPr>
          <w:rFonts w:ascii="Times New Roman" w:hAnsi="Times New Roman" w:cs="Times New Roman"/>
          <w:sz w:val="24"/>
          <w:szCs w:val="24"/>
        </w:rPr>
        <w:t>veţi putea să vă accesaţ</w:t>
      </w:r>
      <w:r w:rsidRPr="006737A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contul de utilizator, care vă va permite să efectuaţi unele operaţ</w:t>
      </w:r>
      <w:r w:rsidRPr="006737A5">
        <w:rPr>
          <w:rFonts w:ascii="Times New Roman" w:hAnsi="Times New Roman" w:cs="Times New Roman"/>
          <w:sz w:val="24"/>
          <w:szCs w:val="24"/>
        </w:rPr>
        <w:t>iuni)</w:t>
      </w:r>
    </w:p>
    <w:p w:rsidR="00EA55EA" w:rsidRDefault="00EA55EA" w:rsidP="00520C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După ce fişa este completată, se dă click pe </w:t>
      </w:r>
      <w:r w:rsidRPr="006737A5">
        <w:rPr>
          <w:rFonts w:ascii="Times New Roman" w:hAnsi="Times New Roman" w:cs="Times New Roman"/>
          <w:color w:val="548DD4"/>
          <w:sz w:val="24"/>
          <w:szCs w:val="24"/>
        </w:rPr>
        <w:t>Finish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EA55EA" w:rsidRDefault="00EA55EA" w:rsidP="006F7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Pasul următor este de a vă prezenta la sediu bibliotecii, pe strada Victor Babeş numărul 8, la etajul IV sau la filiala Haşdeu, pe strada Piezişa f.n, cu un act de identitate sau paşaport pentru a vă completa înscrierea şi de a vă fi înmânat cardul dumneavoastră de utilizator. Cardul emis nu este transmisibil, neputând fi folosit decât de titular.</w:t>
      </w:r>
    </w:p>
    <w:sectPr w:rsidR="00EA55EA" w:rsidSect="00E12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33399"/>
    <w:multiLevelType w:val="hybridMultilevel"/>
    <w:tmpl w:val="A2CE2C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1F47612"/>
    <w:multiLevelType w:val="hybridMultilevel"/>
    <w:tmpl w:val="DC82F8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7A3C1999"/>
    <w:multiLevelType w:val="hybridMultilevel"/>
    <w:tmpl w:val="ADEA8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0CF5"/>
    <w:rsid w:val="000B23D2"/>
    <w:rsid w:val="000B50DD"/>
    <w:rsid w:val="000C24A7"/>
    <w:rsid w:val="001059B5"/>
    <w:rsid w:val="001136BF"/>
    <w:rsid w:val="00136B90"/>
    <w:rsid w:val="001405F1"/>
    <w:rsid w:val="00182DF2"/>
    <w:rsid w:val="00184943"/>
    <w:rsid w:val="001B1D81"/>
    <w:rsid w:val="001C22CC"/>
    <w:rsid w:val="001C6D27"/>
    <w:rsid w:val="00235973"/>
    <w:rsid w:val="00254748"/>
    <w:rsid w:val="002A23ED"/>
    <w:rsid w:val="002A2843"/>
    <w:rsid w:val="002C2BA9"/>
    <w:rsid w:val="003142F4"/>
    <w:rsid w:val="003224A3"/>
    <w:rsid w:val="00354239"/>
    <w:rsid w:val="003704E4"/>
    <w:rsid w:val="004251B0"/>
    <w:rsid w:val="004617EC"/>
    <w:rsid w:val="004E005B"/>
    <w:rsid w:val="00520CF5"/>
    <w:rsid w:val="005704CC"/>
    <w:rsid w:val="005965D7"/>
    <w:rsid w:val="0063666E"/>
    <w:rsid w:val="00644A44"/>
    <w:rsid w:val="006737A5"/>
    <w:rsid w:val="006F2F8D"/>
    <w:rsid w:val="006F7404"/>
    <w:rsid w:val="00794FC9"/>
    <w:rsid w:val="008824F2"/>
    <w:rsid w:val="008D3E04"/>
    <w:rsid w:val="008E7B3D"/>
    <w:rsid w:val="0090402A"/>
    <w:rsid w:val="00911542"/>
    <w:rsid w:val="0091510D"/>
    <w:rsid w:val="00934CDB"/>
    <w:rsid w:val="00995AAD"/>
    <w:rsid w:val="009E520D"/>
    <w:rsid w:val="00A73CFB"/>
    <w:rsid w:val="00AD44B3"/>
    <w:rsid w:val="00B25074"/>
    <w:rsid w:val="00B82323"/>
    <w:rsid w:val="00BA6526"/>
    <w:rsid w:val="00BA6F40"/>
    <w:rsid w:val="00BB0894"/>
    <w:rsid w:val="00BD5484"/>
    <w:rsid w:val="00BF020F"/>
    <w:rsid w:val="00C77807"/>
    <w:rsid w:val="00CD743A"/>
    <w:rsid w:val="00D1401C"/>
    <w:rsid w:val="00D26F68"/>
    <w:rsid w:val="00D54DB1"/>
    <w:rsid w:val="00D96F4F"/>
    <w:rsid w:val="00DF6D01"/>
    <w:rsid w:val="00E12FB2"/>
    <w:rsid w:val="00E459F5"/>
    <w:rsid w:val="00EA55EA"/>
    <w:rsid w:val="00EB0840"/>
    <w:rsid w:val="00ED1604"/>
    <w:rsid w:val="00EE0346"/>
    <w:rsid w:val="00F2599B"/>
    <w:rsid w:val="00F441D1"/>
    <w:rsid w:val="00F71B35"/>
    <w:rsid w:val="00F96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FB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0C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20CF5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D3E0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umfcluj.ro/educatie-ro/reurseedu-ro/biblioteca-r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293</Words>
  <Characters>1672</Characters>
  <Application>Microsoft Office Outlook</Application>
  <DocSecurity>0</DocSecurity>
  <Lines>0</Lines>
  <Paragraphs>0</Paragraphs>
  <ScaleCrop>false</ScaleCrop>
  <Company>UMF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Biblioteca Valeriu Bologa</dc:title>
  <dc:subject/>
  <dc:creator>user</dc:creator>
  <cp:keywords/>
  <dc:description/>
  <cp:lastModifiedBy>Biblioteca</cp:lastModifiedBy>
  <cp:revision>2</cp:revision>
  <dcterms:created xsi:type="dcterms:W3CDTF">2020-10-01T12:31:00Z</dcterms:created>
  <dcterms:modified xsi:type="dcterms:W3CDTF">2020-10-01T12:31:00Z</dcterms:modified>
</cp:coreProperties>
</file>